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6E4FD" w14:textId="3BB50783" w:rsidR="00FD140F" w:rsidRDefault="00AE1370" w:rsidP="005F784C">
      <w:pPr>
        <w:pStyle w:val="HeadlineersteOrdnung"/>
        <w:ind w:right="1551"/>
        <w:rPr>
          <w:sz w:val="32"/>
          <w:szCs w:val="32"/>
        </w:rPr>
      </w:pPr>
      <w:r>
        <w:t>Bewerbungsformular</w:t>
      </w:r>
      <w:r w:rsidR="00FD140F">
        <w:rPr>
          <w:sz w:val="32"/>
          <w:szCs w:val="32"/>
        </w:rPr>
        <w:t xml:space="preserve"> </w:t>
      </w:r>
    </w:p>
    <w:p w14:paraId="7ECB84DD" w14:textId="7A56F37A" w:rsidR="00FD140F" w:rsidRDefault="00AE1370" w:rsidP="00AE1370">
      <w:pPr>
        <w:pStyle w:val="Subheadline"/>
        <w:ind w:right="-8"/>
      </w:pPr>
      <w:r>
        <w:t>für die Ausschreibung Nationale Kontaktstelle zur Umsetzung der European Youth Work Agenda in Deutschland bei JUGEND für Europa</w:t>
      </w:r>
    </w:p>
    <w:p w14:paraId="60B51303" w14:textId="77777777" w:rsidR="00FD140F" w:rsidRPr="00BA2668" w:rsidRDefault="00FD140F" w:rsidP="005F784C">
      <w:pPr>
        <w:spacing w:line="290" w:lineRule="exact"/>
        <w:ind w:right="1551"/>
        <w:rPr>
          <w:color w:val="000000" w:themeColor="text1"/>
          <w:szCs w:val="22"/>
        </w:rPr>
        <w:sectPr w:rsidR="00FD140F" w:rsidRPr="00BA2668" w:rsidSect="00AE137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3CD2453E" w14:textId="1656899F" w:rsidR="00FD140F" w:rsidRPr="00AA231E" w:rsidRDefault="00AE1370" w:rsidP="005F784C">
      <w:pPr>
        <w:pStyle w:val="HeadlinezweiterOrdnung"/>
        <w:ind w:right="1551"/>
      </w:pPr>
      <w:r>
        <w:t>Daten der*des Anbieterin*Anbieters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508"/>
      </w:tblGrid>
      <w:tr w:rsidR="00AE1370" w:rsidRPr="00AE1370" w14:paraId="5CBAB37E" w14:textId="77777777" w:rsidTr="009A5B6A">
        <w:tc>
          <w:tcPr>
            <w:tcW w:w="2830" w:type="dxa"/>
          </w:tcPr>
          <w:p w14:paraId="0FD0C438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  <w:r w:rsidRPr="00AE1370">
              <w:rPr>
                <w:rFonts w:ascii="Calibri" w:hAnsi="Calibri" w:cs="Calibri"/>
                <w:szCs w:val="22"/>
                <w:lang w:eastAsia="de-DE"/>
              </w:rPr>
              <w:t>Name der Institution</w:t>
            </w:r>
          </w:p>
        </w:tc>
        <w:tc>
          <w:tcPr>
            <w:tcW w:w="6508" w:type="dxa"/>
          </w:tcPr>
          <w:p w14:paraId="57045842" w14:textId="77777777" w:rsidR="00AE1370" w:rsidRPr="00AE1370" w:rsidRDefault="00AE1370" w:rsidP="00AE1370">
            <w:pPr>
              <w:spacing w:before="120"/>
              <w:rPr>
                <w:rFonts w:ascii="Calibri" w:hAnsi="Calibri" w:cs="Calibri"/>
                <w:szCs w:val="22"/>
              </w:rPr>
            </w:pPr>
          </w:p>
        </w:tc>
      </w:tr>
      <w:tr w:rsidR="00AE1370" w:rsidRPr="00AE1370" w14:paraId="44E35A66" w14:textId="77777777" w:rsidTr="009A5B6A">
        <w:tc>
          <w:tcPr>
            <w:tcW w:w="2830" w:type="dxa"/>
          </w:tcPr>
          <w:p w14:paraId="0184C89C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  <w:r w:rsidRPr="00AE1370">
              <w:rPr>
                <w:rFonts w:ascii="Calibri" w:hAnsi="Calibri" w:cs="Calibri"/>
                <w:szCs w:val="22"/>
                <w:lang w:eastAsia="de-DE"/>
              </w:rPr>
              <w:t>Adresse der Institution</w:t>
            </w:r>
          </w:p>
        </w:tc>
        <w:tc>
          <w:tcPr>
            <w:tcW w:w="6508" w:type="dxa"/>
          </w:tcPr>
          <w:p w14:paraId="5E10C85C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</w:p>
        </w:tc>
      </w:tr>
      <w:tr w:rsidR="00AE1370" w:rsidRPr="00AE1370" w14:paraId="6FEF9E23" w14:textId="77777777" w:rsidTr="009A5B6A">
        <w:tc>
          <w:tcPr>
            <w:tcW w:w="2830" w:type="dxa"/>
          </w:tcPr>
          <w:p w14:paraId="610FCC5A" w14:textId="3428C66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  <w:r w:rsidRPr="00AE1370">
              <w:rPr>
                <w:rFonts w:ascii="Calibri" w:hAnsi="Calibri" w:cs="Calibri"/>
                <w:szCs w:val="22"/>
                <w:lang w:eastAsia="de-DE"/>
              </w:rPr>
              <w:t>Weitere Informationen der Institution (Webs</w:t>
            </w:r>
            <w:r>
              <w:rPr>
                <w:rFonts w:ascii="Calibri" w:hAnsi="Calibri" w:cs="Calibri"/>
                <w:szCs w:val="22"/>
                <w:lang w:eastAsia="de-DE"/>
              </w:rPr>
              <w:t>e</w:t>
            </w:r>
            <w:r w:rsidRPr="00AE1370">
              <w:rPr>
                <w:rFonts w:ascii="Calibri" w:hAnsi="Calibri" w:cs="Calibri"/>
                <w:szCs w:val="22"/>
                <w:lang w:eastAsia="de-DE"/>
              </w:rPr>
              <w:t xml:space="preserve">ite, </w:t>
            </w:r>
            <w:r w:rsidR="009A5B6A" w:rsidRPr="00AE1370">
              <w:rPr>
                <w:rFonts w:ascii="Calibri" w:hAnsi="Calibri" w:cs="Calibri"/>
                <w:szCs w:val="22"/>
                <w:lang w:eastAsia="de-DE"/>
              </w:rPr>
              <w:t>E</w:t>
            </w:r>
            <w:r w:rsidR="009A5B6A">
              <w:rPr>
                <w:rFonts w:ascii="Calibri" w:hAnsi="Calibri" w:cs="Calibri"/>
                <w:szCs w:val="22"/>
                <w:lang w:eastAsia="de-DE"/>
              </w:rPr>
              <w:t>-</w:t>
            </w:r>
            <w:r w:rsidR="009A5B6A" w:rsidRPr="00AE1370">
              <w:rPr>
                <w:rFonts w:ascii="Calibri" w:hAnsi="Calibri" w:cs="Calibri"/>
                <w:szCs w:val="22"/>
                <w:lang w:eastAsia="de-DE"/>
              </w:rPr>
              <w:t>Mail</w:t>
            </w:r>
            <w:r w:rsidRPr="00AE1370">
              <w:rPr>
                <w:rFonts w:ascii="Calibri" w:hAnsi="Calibri" w:cs="Calibri"/>
                <w:szCs w:val="22"/>
                <w:lang w:eastAsia="de-DE"/>
              </w:rPr>
              <w:t>, Tel</w:t>
            </w:r>
            <w:r>
              <w:rPr>
                <w:rFonts w:ascii="Calibri" w:hAnsi="Calibri" w:cs="Calibri"/>
                <w:szCs w:val="22"/>
                <w:lang w:eastAsia="de-DE"/>
              </w:rPr>
              <w:t>efon</w:t>
            </w:r>
            <w:r w:rsidRPr="00AE1370">
              <w:rPr>
                <w:rFonts w:ascii="Calibri" w:hAnsi="Calibri" w:cs="Calibri"/>
                <w:szCs w:val="22"/>
                <w:lang w:eastAsia="de-DE"/>
              </w:rPr>
              <w:t>)</w:t>
            </w:r>
          </w:p>
        </w:tc>
        <w:tc>
          <w:tcPr>
            <w:tcW w:w="6508" w:type="dxa"/>
          </w:tcPr>
          <w:p w14:paraId="361F759B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</w:p>
        </w:tc>
      </w:tr>
      <w:tr w:rsidR="00AE1370" w:rsidRPr="00AE1370" w14:paraId="747E2D6A" w14:textId="77777777" w:rsidTr="009A5B6A">
        <w:tc>
          <w:tcPr>
            <w:tcW w:w="2830" w:type="dxa"/>
          </w:tcPr>
          <w:p w14:paraId="569294F5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  <w:r w:rsidRPr="00AE1370">
              <w:rPr>
                <w:rFonts w:ascii="Calibri" w:hAnsi="Calibri" w:cs="Calibri"/>
                <w:szCs w:val="22"/>
                <w:lang w:eastAsia="de-DE"/>
              </w:rPr>
              <w:t>Vorname Eintragende*r</w:t>
            </w:r>
          </w:p>
        </w:tc>
        <w:tc>
          <w:tcPr>
            <w:tcW w:w="6508" w:type="dxa"/>
          </w:tcPr>
          <w:p w14:paraId="506958BD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</w:p>
        </w:tc>
      </w:tr>
      <w:tr w:rsidR="00AE1370" w:rsidRPr="00AE1370" w14:paraId="47241A1A" w14:textId="77777777" w:rsidTr="009A5B6A">
        <w:tc>
          <w:tcPr>
            <w:tcW w:w="2830" w:type="dxa"/>
          </w:tcPr>
          <w:p w14:paraId="27A124C9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  <w:r w:rsidRPr="00AE1370">
              <w:rPr>
                <w:rFonts w:ascii="Calibri" w:hAnsi="Calibri" w:cs="Calibri"/>
                <w:szCs w:val="22"/>
                <w:lang w:eastAsia="de-DE"/>
              </w:rPr>
              <w:t>Nachname Eintragende*r</w:t>
            </w:r>
          </w:p>
        </w:tc>
        <w:tc>
          <w:tcPr>
            <w:tcW w:w="6508" w:type="dxa"/>
          </w:tcPr>
          <w:p w14:paraId="6C0CEE6F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</w:p>
        </w:tc>
      </w:tr>
      <w:tr w:rsidR="00AE1370" w:rsidRPr="00AE1370" w14:paraId="3D92C27F" w14:textId="77777777" w:rsidTr="009A5B6A">
        <w:tc>
          <w:tcPr>
            <w:tcW w:w="2830" w:type="dxa"/>
          </w:tcPr>
          <w:p w14:paraId="4F0A2200" w14:textId="072172F9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  <w:r>
              <w:rPr>
                <w:rFonts w:ascii="Calibri" w:hAnsi="Calibri" w:cs="Calibri"/>
                <w:szCs w:val="22"/>
                <w:lang w:eastAsia="de-DE"/>
              </w:rPr>
              <w:t>E-Mail-A</w:t>
            </w:r>
            <w:r w:rsidRPr="00AE1370">
              <w:rPr>
                <w:rFonts w:ascii="Calibri" w:hAnsi="Calibri" w:cs="Calibri"/>
                <w:szCs w:val="22"/>
                <w:lang w:eastAsia="de-DE"/>
              </w:rPr>
              <w:t>dresse Eintragende*r</w:t>
            </w:r>
          </w:p>
        </w:tc>
        <w:tc>
          <w:tcPr>
            <w:tcW w:w="6508" w:type="dxa"/>
          </w:tcPr>
          <w:p w14:paraId="52C72993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</w:p>
        </w:tc>
      </w:tr>
      <w:tr w:rsidR="00AE1370" w:rsidRPr="00AE1370" w14:paraId="5D1DE0AC" w14:textId="77777777" w:rsidTr="009A5B6A">
        <w:tc>
          <w:tcPr>
            <w:tcW w:w="2830" w:type="dxa"/>
          </w:tcPr>
          <w:p w14:paraId="423C50A9" w14:textId="1D679E80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  <w:r w:rsidRPr="00AE1370">
              <w:rPr>
                <w:rFonts w:ascii="Calibri" w:hAnsi="Calibri" w:cs="Calibri"/>
                <w:szCs w:val="22"/>
                <w:lang w:eastAsia="de-DE"/>
              </w:rPr>
              <w:t>Tel</w:t>
            </w:r>
            <w:r>
              <w:rPr>
                <w:rFonts w:ascii="Calibri" w:hAnsi="Calibri" w:cs="Calibri"/>
                <w:szCs w:val="22"/>
                <w:lang w:eastAsia="de-DE"/>
              </w:rPr>
              <w:t xml:space="preserve">efon </w:t>
            </w:r>
            <w:r w:rsidRPr="00AE1370">
              <w:rPr>
                <w:rFonts w:ascii="Calibri" w:hAnsi="Calibri" w:cs="Calibri"/>
                <w:szCs w:val="22"/>
                <w:lang w:eastAsia="de-DE"/>
              </w:rPr>
              <w:t>Eintragende*r</w:t>
            </w:r>
          </w:p>
        </w:tc>
        <w:tc>
          <w:tcPr>
            <w:tcW w:w="6508" w:type="dxa"/>
          </w:tcPr>
          <w:p w14:paraId="1EEF4B06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="Calibri" w:hAnsi="Calibri" w:cs="Calibri"/>
                <w:szCs w:val="22"/>
                <w:lang w:eastAsia="de-DE"/>
              </w:rPr>
            </w:pPr>
          </w:p>
        </w:tc>
      </w:tr>
    </w:tbl>
    <w:p w14:paraId="5E4108DD" w14:textId="4B6E2C82" w:rsidR="00AE1370" w:rsidRPr="00AE1370" w:rsidRDefault="00AE1370" w:rsidP="00AE1370">
      <w:pPr>
        <w:pStyle w:val="HeadlinezweiterOrdnung"/>
        <w:rPr>
          <w:rFonts w:eastAsia="Calibri"/>
        </w:rPr>
      </w:pPr>
      <w:r>
        <w:rPr>
          <w:rFonts w:eastAsia="Calibri"/>
        </w:rPr>
        <w:t>Auswahlfragen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3"/>
        <w:gridCol w:w="6475"/>
      </w:tblGrid>
      <w:tr w:rsidR="00AE1370" w:rsidRPr="00AE1370" w14:paraId="62E478F4" w14:textId="77777777" w:rsidTr="00EA0787">
        <w:tc>
          <w:tcPr>
            <w:tcW w:w="1980" w:type="dxa"/>
          </w:tcPr>
          <w:p w14:paraId="00F74565" w14:textId="77777777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  <w:lang w:eastAsia="de-DE"/>
              </w:rPr>
              <w:t>Auf welche Lose bewerben Sie sich?</w:t>
            </w:r>
          </w:p>
        </w:tc>
        <w:tc>
          <w:tcPr>
            <w:tcW w:w="7508" w:type="dxa"/>
          </w:tcPr>
          <w:p w14:paraId="292DF388" w14:textId="77777777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E1370" w:rsidRPr="00AE1370" w14:paraId="1E9233F9" w14:textId="77777777" w:rsidTr="00EA0787">
        <w:tc>
          <w:tcPr>
            <w:tcW w:w="1980" w:type="dxa"/>
          </w:tcPr>
          <w:p w14:paraId="72011818" w14:textId="77777777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  <w:lang w:eastAsia="de-DE"/>
              </w:rPr>
            </w:pPr>
            <w:r w:rsidRPr="00AE1370">
              <w:rPr>
                <w:rFonts w:asciiTheme="minorHAnsi" w:hAnsiTheme="minorHAnsi" w:cstheme="minorHAnsi"/>
                <w:szCs w:val="22"/>
                <w:lang w:eastAsia="de-DE"/>
              </w:rPr>
              <w:t>Los 1</w:t>
            </w:r>
          </w:p>
        </w:tc>
        <w:tc>
          <w:tcPr>
            <w:tcW w:w="7508" w:type="dxa"/>
          </w:tcPr>
          <w:p w14:paraId="2F064502" w14:textId="2B385B02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>(   )</w:t>
            </w:r>
          </w:p>
        </w:tc>
      </w:tr>
      <w:tr w:rsidR="00AE1370" w:rsidRPr="00AE1370" w14:paraId="24A58FB4" w14:textId="77777777" w:rsidTr="00EA0787">
        <w:tc>
          <w:tcPr>
            <w:tcW w:w="1980" w:type="dxa"/>
          </w:tcPr>
          <w:p w14:paraId="69E08D8E" w14:textId="77777777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  <w:lang w:eastAsia="de-DE"/>
              </w:rPr>
            </w:pPr>
            <w:r w:rsidRPr="00AE1370">
              <w:rPr>
                <w:rFonts w:asciiTheme="minorHAnsi" w:hAnsiTheme="minorHAnsi" w:cstheme="minorHAnsi"/>
                <w:szCs w:val="22"/>
                <w:lang w:eastAsia="de-DE"/>
              </w:rPr>
              <w:t>Los 2</w:t>
            </w:r>
          </w:p>
        </w:tc>
        <w:tc>
          <w:tcPr>
            <w:tcW w:w="7508" w:type="dxa"/>
          </w:tcPr>
          <w:p w14:paraId="66A35FF8" w14:textId="2C0832A5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>(   )</w:t>
            </w:r>
          </w:p>
        </w:tc>
      </w:tr>
      <w:tr w:rsidR="00AE1370" w:rsidRPr="00AE1370" w14:paraId="4BB13E24" w14:textId="77777777" w:rsidTr="00EA0787">
        <w:tc>
          <w:tcPr>
            <w:tcW w:w="1980" w:type="dxa"/>
          </w:tcPr>
          <w:p w14:paraId="7E86A15D" w14:textId="77777777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  <w:lang w:eastAsia="de-DE"/>
              </w:rPr>
            </w:pPr>
            <w:r w:rsidRPr="00AE1370">
              <w:rPr>
                <w:rFonts w:asciiTheme="minorHAnsi" w:hAnsiTheme="minorHAnsi" w:cstheme="minorHAnsi"/>
                <w:szCs w:val="22"/>
                <w:lang w:eastAsia="de-DE"/>
              </w:rPr>
              <w:t>Los 3</w:t>
            </w:r>
          </w:p>
        </w:tc>
        <w:tc>
          <w:tcPr>
            <w:tcW w:w="7508" w:type="dxa"/>
          </w:tcPr>
          <w:p w14:paraId="0DE956BD" w14:textId="518BB264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>(   )</w:t>
            </w:r>
          </w:p>
        </w:tc>
      </w:tr>
      <w:tr w:rsidR="00AE1370" w:rsidRPr="00AE1370" w14:paraId="3156D4E5" w14:textId="77777777" w:rsidTr="00EA0787">
        <w:tc>
          <w:tcPr>
            <w:tcW w:w="1980" w:type="dxa"/>
          </w:tcPr>
          <w:p w14:paraId="69A9CEBB" w14:textId="70B491C2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Motivation und Ideen zur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Projektumsetzung (10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%):</w:t>
            </w:r>
          </w:p>
          <w:p w14:paraId="12DED811" w14:textId="5A48B6C3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 xml:space="preserve">Warum möchten Sie das Projekt „Nationale Kontaktstelle für die </w:t>
            </w:r>
            <w:r w:rsidRPr="00AE1370">
              <w:rPr>
                <w:rFonts w:asciiTheme="minorHAnsi" w:hAnsiTheme="minorHAnsi" w:cstheme="minorHAnsi"/>
                <w:szCs w:val="22"/>
              </w:rPr>
              <w:lastRenderedPageBreak/>
              <w:t>Umsetzung der European Youth Work Agenda in Deutschland“ umsetzen? Wie würden Sie das Projekt gestalten? Bitte beschreiben Sie Ihre Motivation und Ideen.</w:t>
            </w:r>
          </w:p>
        </w:tc>
        <w:tc>
          <w:tcPr>
            <w:tcW w:w="7508" w:type="dxa"/>
          </w:tcPr>
          <w:p w14:paraId="0A13B6C2" w14:textId="77777777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E1370" w:rsidRPr="00AE1370" w14:paraId="65C48592" w14:textId="77777777" w:rsidTr="00EA0787">
        <w:tc>
          <w:tcPr>
            <w:tcW w:w="1980" w:type="dxa"/>
          </w:tcPr>
          <w:p w14:paraId="6B32134E" w14:textId="32983746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Verankerung der Einrichtung in der deutschen Fachlandschaft (20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%):</w:t>
            </w:r>
          </w:p>
          <w:p w14:paraId="6A27569C" w14:textId="0B49A1DF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>Seit wann und in welcher Rolle ist Ihre Einrichtung in der deutschen Fachlandschaft aktiv?</w:t>
            </w:r>
          </w:p>
        </w:tc>
        <w:tc>
          <w:tcPr>
            <w:tcW w:w="7508" w:type="dxa"/>
          </w:tcPr>
          <w:p w14:paraId="02327BD0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Theme="minorHAnsi" w:hAnsiTheme="minorHAnsi" w:cstheme="minorHAnsi"/>
                <w:szCs w:val="22"/>
                <w:lang w:eastAsia="de-DE"/>
              </w:rPr>
            </w:pPr>
          </w:p>
        </w:tc>
      </w:tr>
      <w:tr w:rsidR="00AE1370" w:rsidRPr="00AE1370" w14:paraId="00CF722A" w14:textId="77777777" w:rsidTr="00EA0787">
        <w:tc>
          <w:tcPr>
            <w:tcW w:w="1980" w:type="dxa"/>
          </w:tcPr>
          <w:p w14:paraId="3F4515EC" w14:textId="22D3B0D8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Kenntnisse und Berührungspunkte mit der EYWA (20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%):</w:t>
            </w:r>
          </w:p>
          <w:p w14:paraId="7AFCE32D" w14:textId="065C1A79" w:rsidR="00AE1370" w:rsidRPr="00AE1370" w:rsidRDefault="00AE1370" w:rsidP="009A5B6A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 xml:space="preserve">Bitte erläutern Sie, wie hoch Ihr Wissensstand über die EYWA ist (geringer, grundlegender, erweiterter Wissensstand) und benennen Sie </w:t>
            </w:r>
            <w:r w:rsidR="009A5B6A">
              <w:rPr>
                <w:rFonts w:asciiTheme="minorHAnsi" w:hAnsiTheme="minorHAnsi" w:cstheme="minorHAnsi"/>
                <w:szCs w:val="22"/>
              </w:rPr>
              <w:t>drei</w:t>
            </w:r>
            <w:r w:rsidRPr="00AE1370">
              <w:rPr>
                <w:rFonts w:asciiTheme="minorHAnsi" w:hAnsiTheme="minorHAnsi" w:cstheme="minorHAnsi"/>
                <w:szCs w:val="22"/>
              </w:rPr>
              <w:t xml:space="preserve"> konkrete Berührungspunkte mit der European Youth Work Agenda bzw. dem Bonn-Prozess.</w:t>
            </w:r>
          </w:p>
        </w:tc>
        <w:tc>
          <w:tcPr>
            <w:tcW w:w="7508" w:type="dxa"/>
          </w:tcPr>
          <w:p w14:paraId="52A43699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Theme="minorHAnsi" w:hAnsiTheme="minorHAnsi" w:cstheme="minorHAnsi"/>
                <w:szCs w:val="22"/>
                <w:lang w:eastAsia="de-DE"/>
              </w:rPr>
            </w:pPr>
          </w:p>
        </w:tc>
      </w:tr>
      <w:tr w:rsidR="00AE1370" w:rsidRPr="00AE1370" w14:paraId="7A611656" w14:textId="77777777" w:rsidTr="00EA0787">
        <w:tc>
          <w:tcPr>
            <w:tcW w:w="1980" w:type="dxa"/>
          </w:tcPr>
          <w:p w14:paraId="315B5BEC" w14:textId="16703F91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 xml:space="preserve">Erfahrungen und Kompetenzen in den Bereichen Koordinierung, Vernetzung,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lastRenderedPageBreak/>
              <w:t>Veranstaltungsmanagement, Kommunikation, fachlicher Wissenstransfer (30</w:t>
            </w:r>
            <w:r w:rsidR="009A5B6A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%):</w:t>
            </w:r>
          </w:p>
          <w:p w14:paraId="3A27E4AF" w14:textId="6BBA62DA" w:rsidR="00AE1370" w:rsidRPr="00AE1370" w:rsidRDefault="00AE1370" w:rsidP="009A5B6A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>Welche Erfahrungen und Kompetenzen in den Bereichen Koordinierung, Vernetzung, Veranstaltungsmanagement, Kommunikation, fachlicher Wissenstransfer hat Ihre Institution bzw. die</w:t>
            </w:r>
            <w:r w:rsidR="009A5B6A">
              <w:rPr>
                <w:rFonts w:asciiTheme="minorHAnsi" w:hAnsiTheme="minorHAnsi" w:cstheme="minorHAnsi"/>
                <w:szCs w:val="22"/>
              </w:rPr>
              <w:t>*der</w:t>
            </w:r>
            <w:r w:rsidRPr="00AE1370">
              <w:rPr>
                <w:rFonts w:asciiTheme="minorHAnsi" w:hAnsiTheme="minorHAnsi" w:cstheme="minorHAnsi"/>
                <w:szCs w:val="22"/>
              </w:rPr>
              <w:t xml:space="preserve"> poten</w:t>
            </w:r>
            <w:r w:rsidR="009A5B6A">
              <w:rPr>
                <w:rFonts w:asciiTheme="minorHAnsi" w:hAnsiTheme="minorHAnsi" w:cstheme="minorHAnsi"/>
                <w:szCs w:val="22"/>
              </w:rPr>
              <w:t>z</w:t>
            </w:r>
            <w:r w:rsidRPr="00AE1370">
              <w:rPr>
                <w:rFonts w:asciiTheme="minorHAnsi" w:hAnsiTheme="minorHAnsi" w:cstheme="minorHAnsi"/>
                <w:szCs w:val="22"/>
              </w:rPr>
              <w:t xml:space="preserve">iell zuständige(n) Mitarbeiter*in(nen)? Bitte benennen Sie alle für Ihre Bewerbung auf eins der Lose oder beide inhaltlichen Lose relevanten Erfahrungen und Kompetenzen mit jeweils </w:t>
            </w:r>
            <w:r w:rsidR="009A5B6A">
              <w:rPr>
                <w:rFonts w:asciiTheme="minorHAnsi" w:hAnsiTheme="minorHAnsi" w:cstheme="minorHAnsi"/>
                <w:szCs w:val="22"/>
              </w:rPr>
              <w:t>ein bis zwei</w:t>
            </w:r>
            <w:r w:rsidRPr="00AE1370">
              <w:rPr>
                <w:rFonts w:asciiTheme="minorHAnsi" w:hAnsiTheme="minorHAnsi" w:cstheme="minorHAnsi"/>
                <w:szCs w:val="22"/>
              </w:rPr>
              <w:t xml:space="preserve"> konkreten Beispielen pro Bereich.</w:t>
            </w:r>
          </w:p>
        </w:tc>
        <w:tc>
          <w:tcPr>
            <w:tcW w:w="7508" w:type="dxa"/>
          </w:tcPr>
          <w:p w14:paraId="277CD0C0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Theme="minorHAnsi" w:hAnsiTheme="minorHAnsi" w:cstheme="minorHAnsi"/>
                <w:szCs w:val="22"/>
                <w:lang w:eastAsia="de-DE"/>
              </w:rPr>
            </w:pPr>
          </w:p>
        </w:tc>
      </w:tr>
      <w:tr w:rsidR="00AE1370" w:rsidRPr="00AE1370" w14:paraId="5AE16E4A" w14:textId="77777777" w:rsidTr="00EA0787">
        <w:tc>
          <w:tcPr>
            <w:tcW w:w="1980" w:type="dxa"/>
          </w:tcPr>
          <w:p w14:paraId="79A2D11B" w14:textId="686F2A59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Sprachliche Fähigkeit, das Projekt auf Deutsch und Englisch fließend und professionell umzusetzen (10</w:t>
            </w:r>
            <w:r w:rsidR="009A5B6A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%):</w:t>
            </w:r>
          </w:p>
          <w:p w14:paraId="1D436D2A" w14:textId="3F42C52C" w:rsidR="00AE1370" w:rsidRPr="00AE1370" w:rsidRDefault="00AE1370" w:rsidP="009A5B6A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 xml:space="preserve">Wie sind Ihre sprachlichen Fähigkeiten in den beiden genannten Sprachen? Bitte benennen Sie Ihr Sprachniveau und geben jeweils ein Beispiel, das Ihre </w:t>
            </w:r>
            <w:r w:rsidRPr="00AE1370">
              <w:rPr>
                <w:rFonts w:asciiTheme="minorHAnsi" w:hAnsiTheme="minorHAnsi" w:cstheme="minorHAnsi"/>
                <w:szCs w:val="22"/>
              </w:rPr>
              <w:lastRenderedPageBreak/>
              <w:t>mündliche wie schriftliche praktische Anwendung dieser sprachlichen Fähigkeiten demonstriert.</w:t>
            </w:r>
          </w:p>
        </w:tc>
        <w:tc>
          <w:tcPr>
            <w:tcW w:w="7508" w:type="dxa"/>
          </w:tcPr>
          <w:p w14:paraId="3EBFB076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Theme="minorHAnsi" w:hAnsiTheme="minorHAnsi" w:cstheme="minorHAnsi"/>
                <w:szCs w:val="22"/>
                <w:lang w:eastAsia="de-DE"/>
              </w:rPr>
            </w:pPr>
          </w:p>
        </w:tc>
      </w:tr>
      <w:tr w:rsidR="00AE1370" w:rsidRPr="00AE1370" w14:paraId="453D4C93" w14:textId="77777777" w:rsidTr="00EA0787">
        <w:tc>
          <w:tcPr>
            <w:tcW w:w="1980" w:type="dxa"/>
          </w:tcPr>
          <w:p w14:paraId="1550FB68" w14:textId="7F93012C" w:rsidR="00AE1370" w:rsidRPr="00AE1370" w:rsidRDefault="00AE1370" w:rsidP="00AE1370">
            <w:pPr>
              <w:spacing w:line="360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Angemessenheit des budgetären Angebots (10</w:t>
            </w:r>
            <w:r w:rsidR="009A5B6A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AE1370">
              <w:rPr>
                <w:rFonts w:asciiTheme="minorHAnsi" w:hAnsiTheme="minorHAnsi" w:cstheme="minorHAnsi"/>
                <w:b/>
                <w:bCs/>
                <w:szCs w:val="22"/>
              </w:rPr>
              <w:t>%):</w:t>
            </w:r>
          </w:p>
          <w:p w14:paraId="71A172F3" w14:textId="45A0ED2B" w:rsidR="00AE1370" w:rsidRPr="00AE1370" w:rsidRDefault="00AE1370" w:rsidP="009A5B6A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AE1370">
              <w:rPr>
                <w:rFonts w:asciiTheme="minorHAnsi" w:hAnsiTheme="minorHAnsi" w:cstheme="minorHAnsi"/>
                <w:szCs w:val="22"/>
              </w:rPr>
              <w:t>Bewertung des per Preisblatt eingereichten Angebots auf Angemessenheit</w:t>
            </w:r>
          </w:p>
        </w:tc>
        <w:tc>
          <w:tcPr>
            <w:tcW w:w="7508" w:type="dxa"/>
          </w:tcPr>
          <w:p w14:paraId="59C3BD2D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Theme="minorHAnsi" w:hAnsiTheme="minorHAnsi" w:cstheme="minorHAnsi"/>
                <w:szCs w:val="22"/>
                <w:lang w:eastAsia="de-DE"/>
              </w:rPr>
            </w:pPr>
            <w:r w:rsidRPr="00AE1370">
              <w:rPr>
                <w:rFonts w:asciiTheme="minorHAnsi" w:hAnsiTheme="minorHAnsi" w:cstheme="minorHAnsi"/>
                <w:szCs w:val="22"/>
                <w:lang w:eastAsia="de-DE"/>
              </w:rPr>
              <w:t>s. Preisblatt (dieses Feld muss nicht ausgefüllt werden)</w:t>
            </w:r>
          </w:p>
        </w:tc>
      </w:tr>
      <w:tr w:rsidR="00AE1370" w:rsidRPr="00AE1370" w14:paraId="7B2CA05B" w14:textId="77777777" w:rsidTr="00EA0787">
        <w:tc>
          <w:tcPr>
            <w:tcW w:w="1980" w:type="dxa"/>
          </w:tcPr>
          <w:p w14:paraId="5BAF8C73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Theme="minorHAnsi" w:hAnsiTheme="minorHAnsi" w:cstheme="minorHAnsi"/>
                <w:szCs w:val="22"/>
                <w:lang w:eastAsia="de-DE"/>
              </w:rPr>
            </w:pPr>
            <w:r w:rsidRPr="00AE1370">
              <w:rPr>
                <w:rFonts w:asciiTheme="minorHAnsi" w:hAnsiTheme="minorHAnsi" w:cstheme="minorHAnsi"/>
                <w:szCs w:val="22"/>
                <w:lang w:eastAsia="de-DE"/>
              </w:rPr>
              <w:t>Haben Sie weitere Anmerkungen?</w:t>
            </w:r>
          </w:p>
        </w:tc>
        <w:tc>
          <w:tcPr>
            <w:tcW w:w="7508" w:type="dxa"/>
          </w:tcPr>
          <w:p w14:paraId="78AC0AF0" w14:textId="77777777" w:rsidR="00AE1370" w:rsidRPr="00AE1370" w:rsidRDefault="00AE1370" w:rsidP="00AE1370">
            <w:pPr>
              <w:spacing w:before="120" w:after="120"/>
              <w:outlineLvl w:val="0"/>
              <w:rPr>
                <w:rFonts w:asciiTheme="minorHAnsi" w:hAnsiTheme="minorHAnsi" w:cstheme="minorHAnsi"/>
                <w:szCs w:val="22"/>
                <w:lang w:eastAsia="de-DE"/>
              </w:rPr>
            </w:pPr>
          </w:p>
        </w:tc>
      </w:tr>
    </w:tbl>
    <w:p w14:paraId="135DF6A3" w14:textId="77777777" w:rsidR="001C495C" w:rsidRPr="00FD140F" w:rsidRDefault="001C495C" w:rsidP="005F784C">
      <w:pPr>
        <w:ind w:right="1551"/>
        <w:rPr>
          <w:lang w:val="en-US"/>
        </w:rPr>
      </w:pPr>
    </w:p>
    <w:sectPr w:rsidR="001C495C" w:rsidRPr="00FD140F" w:rsidSect="00AE1370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37760" w14:textId="77777777" w:rsidR="00AE1370" w:rsidRDefault="00AE1370" w:rsidP="00CD3334">
      <w:r>
        <w:separator/>
      </w:r>
    </w:p>
  </w:endnote>
  <w:endnote w:type="continuationSeparator" w:id="0">
    <w:p w14:paraId="6CA31F15" w14:textId="77777777" w:rsidR="00AE1370" w:rsidRDefault="00AE1370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88A5A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EB30EE0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64E71A2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0B092CD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0FC8F80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B1EDE6" wp14:editId="2200489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2C39C9" w14:textId="77777777" w:rsidR="008129C2" w:rsidRPr="008129C2" w:rsidRDefault="008129C2" w:rsidP="008129C2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1EDE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2C39C9" w14:textId="77777777" w:rsidR="008129C2" w:rsidRPr="008129C2" w:rsidRDefault="008129C2" w:rsidP="008129C2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06043FEA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6C14BA1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8E647F" wp14:editId="15B23F1F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863C1D" w14:textId="77777777" w:rsidR="001C495C" w:rsidRPr="001C495C" w:rsidRDefault="001C495C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8E647F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32863C1D" w14:textId="77777777" w:rsidR="001C495C" w:rsidRPr="001C495C" w:rsidRDefault="001C495C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DA1A7" w14:textId="77777777" w:rsidR="00AE1370" w:rsidRDefault="00AE1370" w:rsidP="00CD3334">
      <w:r>
        <w:separator/>
      </w:r>
    </w:p>
  </w:footnote>
  <w:footnote w:type="continuationSeparator" w:id="0">
    <w:p w14:paraId="4D4C9976" w14:textId="77777777" w:rsidR="00AE1370" w:rsidRDefault="00AE1370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355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294D320" wp14:editId="1B503B75">
          <wp:simplePos x="0" y="0"/>
          <wp:positionH relativeFrom="column">
            <wp:posOffset>-900430</wp:posOffset>
          </wp:positionH>
          <wp:positionV relativeFrom="paragraph">
            <wp:posOffset>-449468</wp:posOffset>
          </wp:positionV>
          <wp:extent cx="7568918" cy="10698252"/>
          <wp:effectExtent l="0" t="0" r="635" b="0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99C62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FEE10B0" wp14:editId="1BE724A6">
          <wp:simplePos x="0" y="0"/>
          <wp:positionH relativeFrom="column">
            <wp:posOffset>-895350</wp:posOffset>
          </wp:positionH>
          <wp:positionV relativeFrom="paragraph">
            <wp:posOffset>-437627</wp:posOffset>
          </wp:positionV>
          <wp:extent cx="7568918" cy="10698480"/>
          <wp:effectExtent l="0" t="0" r="635" b="0"/>
          <wp:wrapNone/>
          <wp:docPr id="4" name="Grafik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370"/>
    <w:rsid w:val="001C495C"/>
    <w:rsid w:val="00251127"/>
    <w:rsid w:val="003E14A0"/>
    <w:rsid w:val="00495DF4"/>
    <w:rsid w:val="00515228"/>
    <w:rsid w:val="005B676D"/>
    <w:rsid w:val="005D0148"/>
    <w:rsid w:val="005E34AA"/>
    <w:rsid w:val="005F784C"/>
    <w:rsid w:val="006D411A"/>
    <w:rsid w:val="00742179"/>
    <w:rsid w:val="008129C2"/>
    <w:rsid w:val="009A5B6A"/>
    <w:rsid w:val="00AE1370"/>
    <w:rsid w:val="00BA2668"/>
    <w:rsid w:val="00C939CB"/>
    <w:rsid w:val="00CD3334"/>
    <w:rsid w:val="00CF45D0"/>
    <w:rsid w:val="00E82234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C3E9AF"/>
  <w15:chartTrackingRefBased/>
  <w15:docId w15:val="{F786E87E-7C97-4211-8ACE-8A2E012C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FD140F"/>
    <w:pPr>
      <w:spacing w:after="170" w:line="240" w:lineRule="auto"/>
    </w:pPr>
    <w:rPr>
      <w:rFonts w:ascii="Calibri" w:hAnsi="Calibri" w:cs="Calibri"/>
      <w:b/>
      <w:bCs/>
      <w:color w:val="229AD6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table" w:styleId="Tabellenraster">
    <w:name w:val="Table Grid"/>
    <w:basedOn w:val="NormaleTabelle"/>
    <w:uiPriority w:val="59"/>
    <w:rsid w:val="00AE1370"/>
    <w:rPr>
      <w:rFonts w:ascii="Arial" w:eastAsia="Calibri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tenborn\Desktop\JfE_Mastervorlage_allgemein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022892765774E964E34813302F266" ma:contentTypeVersion="20" ma:contentTypeDescription="Ein neues Dokument erstellen." ma:contentTypeScope="" ma:versionID="ad573348328869e70fd3654066a8d08e">
  <xsd:schema xmlns:xsd="http://www.w3.org/2001/XMLSchema" xmlns:xs="http://www.w3.org/2001/XMLSchema" xmlns:p="http://schemas.microsoft.com/office/2006/metadata/properties" xmlns:ns2="7eb5cc2b-59d9-4fd5-ad13-60837bfa37d3" xmlns:ns3="0d42a4cf-a778-41f0-b920-19bbc49f5edc" targetNamespace="http://schemas.microsoft.com/office/2006/metadata/properties" ma:root="true" ma:fieldsID="7119c1f3555acb8e25c2910c22c9eb98" ns2:_="" ns3:_="">
    <xsd:import namespace="7eb5cc2b-59d9-4fd5-ad13-60837bfa37d3"/>
    <xsd:import namespace="0d42a4cf-a778-41f0-b920-19bbc49f5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5cc2b-59d9-4fd5-ad13-60837bfa3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2a4cf-a778-41f0-b920-19bbc49f5e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12e74c2-1d62-434b-bff8-372c14715e1d}" ma:internalName="TaxCatchAll" ma:showField="CatchAllData" ma:web="0d42a4cf-a778-41f0-b920-19bbc49f5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b5cc2b-59d9-4fd5-ad13-60837bfa37d3">
      <Terms xmlns="http://schemas.microsoft.com/office/infopath/2007/PartnerControls"/>
    </lcf76f155ced4ddcb4097134ff3c332f>
    <TaxCatchAll xmlns="0d42a4cf-a778-41f0-b920-19bbc49f5edc" xsi:nil="true"/>
  </documentManagement>
</p:properties>
</file>

<file path=customXml/itemProps1.xml><?xml version="1.0" encoding="utf-8"?>
<ds:datastoreItem xmlns:ds="http://schemas.openxmlformats.org/officeDocument/2006/customXml" ds:itemID="{07558564-4D23-49AA-9F5F-C06E181B1C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1EBB3-02C1-444F-A59C-755936746AF5}"/>
</file>

<file path=customXml/itemProps3.xml><?xml version="1.0" encoding="utf-8"?>
<ds:datastoreItem xmlns:ds="http://schemas.openxmlformats.org/officeDocument/2006/customXml" ds:itemID="{E48CC4FA-4048-4344-BECA-245FCAC6F2B5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JfE_Mastervorlage_allgemein_Hochformat_DE_einspaltig</Template>
  <TotalTime>0</TotalTime>
  <Pages>4</Pages>
  <Words>319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Kaltenborn</dc:creator>
  <cp:keywords/>
  <dc:description/>
  <cp:lastModifiedBy>Tanja Kaltenborn</cp:lastModifiedBy>
  <cp:revision>1</cp:revision>
  <cp:lastPrinted>2022-06-22T07:42:00Z</cp:lastPrinted>
  <dcterms:created xsi:type="dcterms:W3CDTF">2024-04-23T08:17:00Z</dcterms:created>
  <dcterms:modified xsi:type="dcterms:W3CDTF">2024-04-23T08:31:00Z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</Properties>
</file>